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974F1" w14:textId="77777777" w:rsidR="006B3284" w:rsidRDefault="006B3284" w:rsidP="006B3284"/>
    <w:p w14:paraId="0E03D601" w14:textId="0B180A29" w:rsidR="006B3284" w:rsidRPr="006B3284" w:rsidRDefault="006B3284" w:rsidP="006B3284">
      <w:r w:rsidRPr="006B3284">
        <w:t>Dear Parents and Carers,</w:t>
      </w:r>
    </w:p>
    <w:p w14:paraId="44359C43" w14:textId="77777777" w:rsidR="006B3284" w:rsidRPr="006B3284" w:rsidRDefault="006B3284" w:rsidP="006B3284">
      <w:r w:rsidRPr="006B3284">
        <w:t>We are delighted to invite you to a warm and friendly coffee morning for Ysgol Cambrian. This relaxed and informal session is specifically for parents and carers, offering a chance to meet one another, chat with members of our staff, and begin getting to know our brand-new ALN school community.</w:t>
      </w:r>
    </w:p>
    <w:p w14:paraId="57B87D25" w14:textId="77777777" w:rsidR="006B3284" w:rsidRPr="006B3284" w:rsidRDefault="006B3284" w:rsidP="006B3284">
      <w:r w:rsidRPr="006B3284">
        <w:t>During the morning, you will also have the opportunity to view and order school uniform, and enjoy refreshments in a welcoming environment.</w:t>
      </w:r>
    </w:p>
    <w:p w14:paraId="5BA5E73B" w14:textId="77777777" w:rsidR="006B3284" w:rsidRPr="006B3284" w:rsidRDefault="006B3284" w:rsidP="006B3284">
      <w:r w:rsidRPr="006B3284">
        <w:t>I will be available throughout the session to answer questions about:</w:t>
      </w:r>
    </w:p>
    <w:p w14:paraId="06A4A6C4" w14:textId="77777777" w:rsidR="006B3284" w:rsidRPr="006B3284" w:rsidRDefault="006B3284" w:rsidP="006B3284">
      <w:pPr>
        <w:numPr>
          <w:ilvl w:val="0"/>
          <w:numId w:val="6"/>
        </w:numPr>
      </w:pPr>
      <w:r w:rsidRPr="006B3284">
        <w:t>transition arrangements</w:t>
      </w:r>
    </w:p>
    <w:p w14:paraId="759E68FE" w14:textId="77777777" w:rsidR="006B3284" w:rsidRPr="006B3284" w:rsidRDefault="006B3284" w:rsidP="006B3284">
      <w:pPr>
        <w:numPr>
          <w:ilvl w:val="0"/>
          <w:numId w:val="6"/>
        </w:numPr>
      </w:pPr>
      <w:r w:rsidRPr="006B3284">
        <w:t>what the first few weeks of school will look like</w:t>
      </w:r>
    </w:p>
    <w:p w14:paraId="592ED687" w14:textId="77777777" w:rsidR="006B3284" w:rsidRPr="006B3284" w:rsidRDefault="006B3284" w:rsidP="006B3284">
      <w:pPr>
        <w:numPr>
          <w:ilvl w:val="0"/>
          <w:numId w:val="6"/>
        </w:numPr>
      </w:pPr>
      <w:r w:rsidRPr="006B3284">
        <w:t>daily routines and the school day</w:t>
      </w:r>
    </w:p>
    <w:p w14:paraId="74E8D56D" w14:textId="77777777" w:rsidR="006B3284" w:rsidRPr="006B3284" w:rsidRDefault="006B3284" w:rsidP="006B3284">
      <w:pPr>
        <w:numPr>
          <w:ilvl w:val="0"/>
          <w:numId w:val="6"/>
        </w:numPr>
      </w:pPr>
      <w:r w:rsidRPr="006B3284">
        <w:t>communication between home and school</w:t>
      </w:r>
    </w:p>
    <w:p w14:paraId="2350B561" w14:textId="77777777" w:rsidR="006B3284" w:rsidRPr="006B3284" w:rsidRDefault="006B3284" w:rsidP="006B3284">
      <w:pPr>
        <w:numPr>
          <w:ilvl w:val="0"/>
          <w:numId w:val="6"/>
        </w:numPr>
      </w:pPr>
      <w:r w:rsidRPr="006B3284">
        <w:t>how we support learners with ALN and work closely with families</w:t>
      </w:r>
    </w:p>
    <w:p w14:paraId="6A4B0A99" w14:textId="77777777" w:rsidR="006B3284" w:rsidRPr="006B3284" w:rsidRDefault="006B3284" w:rsidP="006B3284">
      <w:r w:rsidRPr="006B3284">
        <w:t>We hope this morning will help you feel confident, informed, and connected as your child prepares to begin their journey with us in September.</w:t>
      </w:r>
    </w:p>
    <w:p w14:paraId="5BE290E8" w14:textId="77777777" w:rsidR="006B3284" w:rsidRPr="006B3284" w:rsidRDefault="006B3284" w:rsidP="006B3284">
      <w:r w:rsidRPr="006B3284">
        <w:rPr>
          <w:b/>
          <w:bCs/>
        </w:rPr>
        <w:t>Event details:</w:t>
      </w:r>
      <w:r w:rsidRPr="006B3284">
        <w:rPr>
          <w:b/>
          <w:bCs/>
        </w:rPr>
        <w:br/>
        <w:t>Date: Monday 18th May</w:t>
      </w:r>
      <w:r w:rsidRPr="006B3284">
        <w:rPr>
          <w:b/>
          <w:bCs/>
        </w:rPr>
        <w:br/>
        <w:t>Time: 9.30am – 11.00am</w:t>
      </w:r>
      <w:r w:rsidRPr="006B3284">
        <w:rPr>
          <w:b/>
          <w:bCs/>
        </w:rPr>
        <w:br/>
        <w:t>Location: Tonyrefail Early Years Centre, School Street, Tonyrefail, CF39 8LE</w:t>
      </w:r>
    </w:p>
    <w:p w14:paraId="1DDE01C1" w14:textId="77777777" w:rsidR="006B3284" w:rsidRPr="006B3284" w:rsidRDefault="006B3284" w:rsidP="006B3284">
      <w:r w:rsidRPr="006B3284">
        <w:rPr>
          <w:u w:val="single"/>
        </w:rPr>
        <w:t>Parking information:</w:t>
      </w:r>
      <w:r w:rsidRPr="006B3284">
        <w:br/>
        <w:t>School Street is a one-way street and parking can be limited. On-street parking is recommended. The building is located on the left-hand side, just after the yellow grid on the road.</w:t>
      </w:r>
    </w:p>
    <w:p w14:paraId="68F60B0C" w14:textId="77777777" w:rsidR="006B3284" w:rsidRPr="006B3284" w:rsidRDefault="006B3284" w:rsidP="006B3284">
      <w:r w:rsidRPr="006B3284">
        <w:t>Additional information for parents and carers:</w:t>
      </w:r>
    </w:p>
    <w:p w14:paraId="4212C591" w14:textId="77777777" w:rsidR="006B3284" w:rsidRPr="006B3284" w:rsidRDefault="006B3284" w:rsidP="006B3284">
      <w:pPr>
        <w:numPr>
          <w:ilvl w:val="0"/>
          <w:numId w:val="7"/>
        </w:numPr>
      </w:pPr>
      <w:r w:rsidRPr="006B3284">
        <w:t>This coffee morning is aimed at parents and carers, to allow time for conversation and connection</w:t>
      </w:r>
    </w:p>
    <w:p w14:paraId="65322F54" w14:textId="77777777" w:rsidR="006B3284" w:rsidRPr="006B3284" w:rsidRDefault="006B3284" w:rsidP="006B3284">
      <w:pPr>
        <w:numPr>
          <w:ilvl w:val="0"/>
          <w:numId w:val="7"/>
        </w:numPr>
      </w:pPr>
      <w:r w:rsidRPr="006B3284">
        <w:t>If childcare is not possible, younger siblings are welcome to attend with you</w:t>
      </w:r>
    </w:p>
    <w:p w14:paraId="514E99AF" w14:textId="77777777" w:rsidR="006B3284" w:rsidRPr="006B3284" w:rsidRDefault="006B3284" w:rsidP="006B3284">
      <w:pPr>
        <w:numPr>
          <w:ilvl w:val="0"/>
          <w:numId w:val="7"/>
        </w:numPr>
      </w:pPr>
      <w:r w:rsidRPr="006B3284">
        <w:t>Refreshments will be provided</w:t>
      </w:r>
    </w:p>
    <w:p w14:paraId="4F6AA531" w14:textId="77777777" w:rsidR="006B3284" w:rsidRPr="006B3284" w:rsidRDefault="006B3284" w:rsidP="006B3284">
      <w:pPr>
        <w:numPr>
          <w:ilvl w:val="0"/>
          <w:numId w:val="7"/>
        </w:numPr>
      </w:pPr>
      <w:r w:rsidRPr="006B3284">
        <w:t>The venue is accessible; please let us know if you have any access or support needs</w:t>
      </w:r>
    </w:p>
    <w:p w14:paraId="495021BE" w14:textId="77777777" w:rsidR="006B3284" w:rsidRPr="006B3284" w:rsidRDefault="006B3284" w:rsidP="006B3284">
      <w:pPr>
        <w:numPr>
          <w:ilvl w:val="0"/>
          <w:numId w:val="7"/>
        </w:numPr>
      </w:pPr>
      <w:r w:rsidRPr="006B3284">
        <w:t>There is no need to bring anything with you on the day</w:t>
      </w:r>
    </w:p>
    <w:p w14:paraId="222B40CE" w14:textId="77777777" w:rsidR="006B3284" w:rsidRPr="006B3284" w:rsidRDefault="006B3284" w:rsidP="006B3284">
      <w:r w:rsidRPr="006B3284">
        <w:t>We will also be sharing updates and future information on our social media channels, so please feel free to follow us at @ysgolcambrian.</w:t>
      </w:r>
    </w:p>
    <w:p w14:paraId="7061DCF3" w14:textId="77777777" w:rsidR="006B3284" w:rsidRPr="006B3284" w:rsidRDefault="006B3284" w:rsidP="006B3284">
      <w:r w:rsidRPr="006B3284">
        <w:t>We hope this relaxed session gives you the opportunity to ask questions, share experiences, and feel part of the Ysgol Cambrian community from the very start.</w:t>
      </w:r>
    </w:p>
    <w:p w14:paraId="7566465E" w14:textId="77777777" w:rsidR="006B3284" w:rsidRPr="006B3284" w:rsidRDefault="006B3284" w:rsidP="006B3284">
      <w:r w:rsidRPr="006B3284">
        <w:t>We very much look forward to welcoming you.</w:t>
      </w:r>
    </w:p>
    <w:p w14:paraId="6FA67A28" w14:textId="77777777" w:rsidR="006B3284" w:rsidRPr="006B3284" w:rsidRDefault="006B3284" w:rsidP="006B3284">
      <w:r w:rsidRPr="006B3284">
        <w:t>Warm regards,</w:t>
      </w:r>
    </w:p>
    <w:p w14:paraId="60A95407" w14:textId="77777777" w:rsidR="006B3284" w:rsidRPr="006B3284" w:rsidRDefault="006B3284" w:rsidP="006B3284">
      <w:r w:rsidRPr="006B3284">
        <w:t>Nicola Clark </w:t>
      </w:r>
    </w:p>
    <w:p w14:paraId="5EF3BB88" w14:textId="400B09BB" w:rsidR="006331C5" w:rsidRDefault="006331C5" w:rsidP="00573209"/>
    <w:sectPr w:rsidR="006331C5" w:rsidSect="00113BBA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07" w:right="873" w:bottom="1440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CB86B" w14:textId="77777777" w:rsidR="00A92EE1" w:rsidRDefault="00A92EE1" w:rsidP="00501E68">
      <w:pPr>
        <w:spacing w:after="0" w:line="240" w:lineRule="auto"/>
      </w:pPr>
      <w:r>
        <w:separator/>
      </w:r>
    </w:p>
  </w:endnote>
  <w:endnote w:type="continuationSeparator" w:id="0">
    <w:p w14:paraId="45BEABEA" w14:textId="77777777" w:rsidR="00A92EE1" w:rsidRDefault="00A92EE1" w:rsidP="00501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1A55" w14:textId="1E3F8AC0" w:rsidR="009600F3" w:rsidRDefault="00AE2307" w:rsidP="00113BBA">
    <w:pPr>
      <w:pStyle w:val="Footer"/>
      <w:tabs>
        <w:tab w:val="clear" w:pos="4513"/>
        <w:tab w:val="clear" w:pos="9026"/>
        <w:tab w:val="center" w:pos="5080"/>
      </w:tabs>
    </w:pPr>
    <w:r w:rsidRPr="00AE2307">
      <w:rPr>
        <w:noProof/>
      </w:rPr>
      <w:drawing>
        <wp:anchor distT="0" distB="0" distL="114300" distR="114300" simplePos="0" relativeHeight="251666944" behindDoc="1" locked="0" layoutInCell="1" allowOverlap="1" wp14:anchorId="6A928E8F" wp14:editId="7E99AFE7">
          <wp:simplePos x="0" y="0"/>
          <wp:positionH relativeFrom="page">
            <wp:posOffset>5133975</wp:posOffset>
          </wp:positionH>
          <wp:positionV relativeFrom="paragraph">
            <wp:posOffset>-304800</wp:posOffset>
          </wp:positionV>
          <wp:extent cx="2795389" cy="893445"/>
          <wp:effectExtent l="0" t="0" r="5080" b="1905"/>
          <wp:wrapNone/>
          <wp:docPr id="16529333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02137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5389" cy="893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2307">
      <w:rPr>
        <w:noProof/>
      </w:rPr>
      <w:drawing>
        <wp:anchor distT="0" distB="0" distL="114300" distR="114300" simplePos="0" relativeHeight="251665920" behindDoc="1" locked="0" layoutInCell="1" allowOverlap="1" wp14:anchorId="391F0231" wp14:editId="11700D54">
          <wp:simplePos x="0" y="0"/>
          <wp:positionH relativeFrom="margin">
            <wp:align>center</wp:align>
          </wp:positionH>
          <wp:positionV relativeFrom="paragraph">
            <wp:posOffset>-304800</wp:posOffset>
          </wp:positionV>
          <wp:extent cx="2795389" cy="893445"/>
          <wp:effectExtent l="0" t="0" r="5080" b="1905"/>
          <wp:wrapNone/>
          <wp:docPr id="2049282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02137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5389" cy="893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2307">
      <w:rPr>
        <w:noProof/>
      </w:rPr>
      <w:drawing>
        <wp:anchor distT="0" distB="0" distL="114300" distR="114300" simplePos="0" relativeHeight="251664896" behindDoc="1" locked="0" layoutInCell="1" allowOverlap="1" wp14:anchorId="3EDA8486" wp14:editId="28694C60">
          <wp:simplePos x="0" y="0"/>
          <wp:positionH relativeFrom="page">
            <wp:posOffset>-350520</wp:posOffset>
          </wp:positionH>
          <wp:positionV relativeFrom="paragraph">
            <wp:posOffset>-279400</wp:posOffset>
          </wp:positionV>
          <wp:extent cx="2795389" cy="893445"/>
          <wp:effectExtent l="0" t="0" r="5080" b="1905"/>
          <wp:wrapNone/>
          <wp:docPr id="123602137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02137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5389" cy="893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3BBA"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5680" behindDoc="1" locked="0" layoutInCell="1" allowOverlap="1" wp14:anchorId="72083458" wp14:editId="06BAADF6">
              <wp:simplePos x="0" y="0"/>
              <wp:positionH relativeFrom="margin">
                <wp:align>center</wp:align>
              </wp:positionH>
              <wp:positionV relativeFrom="paragraph">
                <wp:posOffset>6350</wp:posOffset>
              </wp:positionV>
              <wp:extent cx="4119880" cy="365760"/>
              <wp:effectExtent l="0" t="0" r="0" b="0"/>
              <wp:wrapNone/>
              <wp:docPr id="622781789" name="Text Box 6227817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988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FDB8652" w14:textId="77777777" w:rsidR="00113BBA" w:rsidRPr="009600F3" w:rsidRDefault="00113BBA" w:rsidP="00113BBA">
                          <w:pPr>
                            <w:widowControl w:val="0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083458" id="_x0000_t202" coordsize="21600,21600" o:spt="202" path="m,l,21600r21600,l21600,xe">
              <v:stroke joinstyle="miter"/>
              <v:path gradientshapeok="t" o:connecttype="rect"/>
            </v:shapetype>
            <v:shape id="Text Box 622781789" o:spid="_x0000_s1029" type="#_x0000_t202" style="position:absolute;margin-left:0;margin-top:.5pt;width:324.4pt;height:28.8pt;z-index:-25166080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" filled="f" fillcolor="#5b9bd5" stroked="f" strokecolor="black [0]" strokeweight="2pt">
              <v:textbox inset="2.88pt,2.88pt,2.88pt,2.88pt">
                <w:txbxContent>
                  <w:p w14:paraId="0FDB8652" w14:textId="77777777" w:rsidR="00113BBA" w:rsidRPr="009600F3" w:rsidRDefault="00113BBA" w:rsidP="00113BBA">
                    <w:pPr>
                      <w:widowControl w:val="0"/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064776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50560" behindDoc="0" locked="0" layoutInCell="1" allowOverlap="1" wp14:anchorId="578C4A45" wp14:editId="191DF804">
              <wp:simplePos x="0" y="0"/>
              <wp:positionH relativeFrom="column">
                <wp:posOffset>1953895</wp:posOffset>
              </wp:positionH>
              <wp:positionV relativeFrom="paragraph">
                <wp:posOffset>10403205</wp:posOffset>
              </wp:positionV>
              <wp:extent cx="0" cy="165100"/>
              <wp:effectExtent l="20320" t="20955" r="17780" b="13970"/>
              <wp:wrapNone/>
              <wp:docPr id="7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510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2D85F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153.85pt;margin-top:819.15pt;width:0;height:13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" strokecolor="red" strokeweight="2pt">
              <v:shadow color="black [0]"/>
            </v:shape>
          </w:pict>
        </mc:Fallback>
      </mc:AlternateContent>
    </w:r>
    <w:r w:rsidR="00064776"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49536" behindDoc="0" locked="0" layoutInCell="1" allowOverlap="1" wp14:anchorId="6CEDF8A3" wp14:editId="6344E429">
              <wp:simplePos x="0" y="0"/>
              <wp:positionH relativeFrom="column">
                <wp:posOffset>1953895</wp:posOffset>
              </wp:positionH>
              <wp:positionV relativeFrom="paragraph">
                <wp:posOffset>10403205</wp:posOffset>
              </wp:positionV>
              <wp:extent cx="0" cy="165100"/>
              <wp:effectExtent l="20320" t="20955" r="17780" b="13970"/>
              <wp:wrapNone/>
              <wp:docPr id="6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6510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87613" id="AutoShape 15" o:spid="_x0000_s1026" type="#_x0000_t32" style="position:absolute;margin-left:153.85pt;margin-top:819.15pt;width:0;height:13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" strokecolor="red" strokeweight="2pt">
              <v:shadow color="black [0]"/>
            </v:shape>
          </w:pict>
        </mc:Fallback>
      </mc:AlternateContent>
    </w:r>
    <w:r w:rsidR="00113BBA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2333" w14:textId="681B40AE" w:rsidR="00847ED3" w:rsidRDefault="00113BBA" w:rsidP="00F40A8D">
    <w:pPr>
      <w:pStyle w:val="Footer"/>
      <w:tabs>
        <w:tab w:val="clear" w:pos="4513"/>
        <w:tab w:val="clear" w:pos="9026"/>
        <w:tab w:val="left" w:pos="7049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20132D1E" wp14:editId="5C9E990B">
          <wp:simplePos x="0" y="0"/>
          <wp:positionH relativeFrom="column">
            <wp:posOffset>-243840</wp:posOffset>
          </wp:positionH>
          <wp:positionV relativeFrom="paragraph">
            <wp:posOffset>-228600</wp:posOffset>
          </wp:positionV>
          <wp:extent cx="798830" cy="792480"/>
          <wp:effectExtent l="0" t="0" r="1270" b="7620"/>
          <wp:wrapNone/>
          <wp:docPr id="150382190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63872" behindDoc="1" locked="0" layoutInCell="1" allowOverlap="1" wp14:anchorId="2F30EDDF" wp14:editId="42506691">
              <wp:simplePos x="0" y="0"/>
              <wp:positionH relativeFrom="margin">
                <wp:posOffset>1234440</wp:posOffset>
              </wp:positionH>
              <wp:positionV relativeFrom="paragraph">
                <wp:posOffset>6350</wp:posOffset>
              </wp:positionV>
              <wp:extent cx="4119880" cy="365760"/>
              <wp:effectExtent l="0" t="0" r="0" b="0"/>
              <wp:wrapNone/>
              <wp:docPr id="1487807799" name="Text Box 14878077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988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FE58A13" w14:textId="77777777" w:rsidR="00113BBA" w:rsidRPr="009600F3" w:rsidRDefault="00113BBA" w:rsidP="00113BBA">
                          <w:pPr>
                            <w:widowControl w:val="0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0EDDF" id="_x0000_t202" coordsize="21600,21600" o:spt="202" path="m,l,21600r21600,l21600,xe">
              <v:stroke joinstyle="miter"/>
              <v:path gradientshapeok="t" o:connecttype="rect"/>
            </v:shapetype>
            <v:shape id="Text Box 1487807799" o:spid="_x0000_s1033" type="#_x0000_t202" style="position:absolute;margin-left:97.2pt;margin-top:.5pt;width:324.4pt;height:28.8pt;z-index:-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" filled="f" fillcolor="#5b9bd5" stroked="f" strokecolor="black [0]" strokeweight="2pt">
              <v:textbox inset="2.88pt,2.88pt,2.88pt,2.88pt">
                <w:txbxContent>
                  <w:p w14:paraId="3FE58A13" w14:textId="77777777" w:rsidR="00113BBA" w:rsidRPr="009600F3" w:rsidRDefault="00113BBA" w:rsidP="00113BBA">
                    <w:pPr>
                      <w:widowControl w:val="0"/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F40A8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A2630" w14:textId="77777777" w:rsidR="00A92EE1" w:rsidRDefault="00A92EE1" w:rsidP="00501E68">
      <w:pPr>
        <w:spacing w:after="0" w:line="240" w:lineRule="auto"/>
      </w:pPr>
      <w:r>
        <w:separator/>
      </w:r>
    </w:p>
  </w:footnote>
  <w:footnote w:type="continuationSeparator" w:id="0">
    <w:p w14:paraId="410A04FA" w14:textId="77777777" w:rsidR="00A92EE1" w:rsidRDefault="00A92EE1" w:rsidP="00501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ECFDB" w14:textId="77777777" w:rsidR="00501E68" w:rsidRDefault="00000000">
    <w:pPr>
      <w:pStyle w:val="Header"/>
    </w:pPr>
    <w:r>
      <w:rPr>
        <w:noProof/>
        <w:lang w:eastAsia="en-GB"/>
      </w:rPr>
      <w:pict w14:anchorId="2C3243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284610" o:spid="_x0000_s1032" type="#_x0000_t75" style="position:absolute;margin-left:0;margin-top:0;width:451.05pt;height:492.5pt;z-index:-251648512;mso-position-horizontal:center;mso-position-horizontal-relative:margin;mso-position-vertical:center;mso-position-vertical-relative:margin" o:allowincell="f">
          <v:imagedata r:id="rId1" o:title="Logo_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38DEC" w14:textId="3E787E52" w:rsidR="00275A48" w:rsidRDefault="00113BBA">
    <w:pPr>
      <w:pStyle w:val="Header"/>
    </w:pPr>
    <w:r w:rsidRPr="00D94FE1">
      <w:rPr>
        <w:noProof/>
      </w:rPr>
      <w:drawing>
        <wp:anchor distT="0" distB="0" distL="114300" distR="114300" simplePos="0" relativeHeight="251661824" behindDoc="0" locked="0" layoutInCell="1" allowOverlap="1" wp14:anchorId="23E5A371" wp14:editId="2FD3AEC8">
          <wp:simplePos x="0" y="0"/>
          <wp:positionH relativeFrom="column">
            <wp:posOffset>-381000</wp:posOffset>
          </wp:positionH>
          <wp:positionV relativeFrom="paragraph">
            <wp:posOffset>-256540</wp:posOffset>
          </wp:positionV>
          <wp:extent cx="796775" cy="792480"/>
          <wp:effectExtent l="0" t="0" r="3810" b="7620"/>
          <wp:wrapNone/>
          <wp:docPr id="1180005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5487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75" cy="79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60800" behindDoc="0" locked="0" layoutInCell="1" allowOverlap="1" wp14:anchorId="6EFA308D" wp14:editId="180D2546">
              <wp:simplePos x="0" y="0"/>
              <wp:positionH relativeFrom="column">
                <wp:posOffset>548640</wp:posOffset>
              </wp:positionH>
              <wp:positionV relativeFrom="paragraph">
                <wp:posOffset>-250190</wp:posOffset>
              </wp:positionV>
              <wp:extent cx="3775075" cy="454025"/>
              <wp:effectExtent l="0" t="0" r="0" b="3175"/>
              <wp:wrapNone/>
              <wp:docPr id="1092119943" name="Text Box 10921199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5075" cy="454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3263C0B" w14:textId="77777777" w:rsidR="00113BBA" w:rsidRDefault="00113BBA" w:rsidP="00113BBA">
                          <w:pPr>
                            <w:widowControl w:val="0"/>
                            <w:rPr>
                              <w:rFonts w:ascii="Arial Rounded MT Bold" w:hAnsi="Arial Rounded MT Bold"/>
                              <w:sz w:val="60"/>
                              <w:szCs w:val="6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60"/>
                              <w:szCs w:val="60"/>
                            </w:rPr>
                            <w:t>YSGOL CAMBRIAN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FA308D" id="_x0000_t202" coordsize="21600,21600" o:spt="202" path="m,l,21600r21600,l21600,xe">
              <v:stroke joinstyle="miter"/>
              <v:path gradientshapeok="t" o:connecttype="rect"/>
            </v:shapetype>
            <v:shape id="Text Box 1092119943" o:spid="_x0000_s1026" type="#_x0000_t202" style="position:absolute;margin-left:43.2pt;margin-top:-19.7pt;width:297.25pt;height:35.7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" filled="f" fillcolor="#5b9bd5" stroked="f" strokecolor="black [0]" strokeweight="2pt">
              <v:textbox inset="2.88pt,2.88pt,2.88pt,2.88pt">
                <w:txbxContent>
                  <w:p w14:paraId="73263C0B" w14:textId="77777777" w:rsidR="00113BBA" w:rsidRDefault="00113BBA" w:rsidP="00113BBA">
                    <w:pPr>
                      <w:widowControl w:val="0"/>
                      <w:rPr>
                        <w:rFonts w:ascii="Arial Rounded MT Bold" w:hAnsi="Arial Rounded MT Bold"/>
                        <w:sz w:val="60"/>
                        <w:szCs w:val="60"/>
                      </w:rPr>
                    </w:pPr>
                    <w:r>
                      <w:rPr>
                        <w:rFonts w:ascii="Arial Rounded MT Bold" w:hAnsi="Arial Rounded MT Bold"/>
                        <w:sz w:val="60"/>
                        <w:szCs w:val="60"/>
                      </w:rPr>
                      <w:t>YSGOL CAMBRIAN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7728" behindDoc="0" locked="0" layoutInCell="1" allowOverlap="1" wp14:anchorId="22276773" wp14:editId="10CC8AA5">
              <wp:simplePos x="0" y="0"/>
              <wp:positionH relativeFrom="column">
                <wp:posOffset>4465004</wp:posOffset>
              </wp:positionH>
              <wp:positionV relativeFrom="paragraph">
                <wp:posOffset>120333</wp:posOffset>
              </wp:positionV>
              <wp:extent cx="593725" cy="0"/>
              <wp:effectExtent l="0" t="7937" r="46037" b="26988"/>
              <wp:wrapNone/>
              <wp:docPr id="1962542136" name="Straight Arrow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rot="5400000">
                        <a:off x="0" y="0"/>
                        <a:ext cx="593725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DEAF18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2" o:spid="_x0000_s1026" type="#_x0000_t32" style="position:absolute;margin-left:351.6pt;margin-top:9.5pt;width:46.75pt;height:0;rotation:90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" strokecolor="#00b050" strokeweight="2pt">
              <v:shadow color="black [0]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6704" behindDoc="0" locked="0" layoutInCell="1" allowOverlap="1" wp14:anchorId="1FFCB0AD" wp14:editId="62BABB7B">
              <wp:simplePos x="0" y="0"/>
              <wp:positionH relativeFrom="column">
                <wp:posOffset>4937760</wp:posOffset>
              </wp:positionH>
              <wp:positionV relativeFrom="paragraph">
                <wp:posOffset>-295910</wp:posOffset>
              </wp:positionV>
              <wp:extent cx="1898650" cy="1097280"/>
              <wp:effectExtent l="0" t="0" r="6350" b="7620"/>
              <wp:wrapNone/>
              <wp:docPr id="1418395910" name="Text Box 14183959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8650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161F40A" w14:textId="77777777" w:rsidR="00113BBA" w:rsidRPr="008C0364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8C0364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HEAD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 OF SCHOOL: MRS NICOLA CLARK</w:t>
                          </w:r>
                        </w:p>
                        <w:p w14:paraId="45DBE27F" w14:textId="77777777" w:rsidR="00113BBA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CAMBRIAN PARK</w:t>
                          </w:r>
                        </w:p>
                        <w:p w14:paraId="1F8D0B30" w14:textId="77777777" w:rsidR="00113BBA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CLYDACH VALE</w:t>
                          </w:r>
                        </w:p>
                        <w:p w14:paraId="00F2FD3E" w14:textId="77777777" w:rsidR="00113BBA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TONYPANDY</w:t>
                          </w:r>
                        </w:p>
                        <w:p w14:paraId="04E9EDF9" w14:textId="77777777" w:rsidR="00113BBA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CF40 2XX</w:t>
                          </w:r>
                        </w:p>
                        <w:p w14:paraId="1D5B10A6" w14:textId="77777777" w:rsidR="00113BBA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99A6F34" w14:textId="77777777" w:rsidR="00113BBA" w:rsidRPr="00D94FE1" w:rsidRDefault="00113BBA" w:rsidP="00113BBA">
                          <w:pPr>
                            <w:widowControl w:val="0"/>
                            <w:spacing w:after="0" w:line="240" w:lineRule="auto"/>
                            <w:rPr>
                              <w:color w:val="auto"/>
                              <w:sz w:val="16"/>
                              <w:szCs w:val="16"/>
                            </w:rPr>
                          </w:pPr>
                          <w:r w:rsidRPr="00501E68">
                            <w:rPr>
                              <w:sz w:val="16"/>
                              <w:szCs w:val="16"/>
                            </w:rPr>
                            <w:t>EMAIL: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admin@ysgolcambrian.rctcbc.cymru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FCB0AD" id="Text Box 1418395910" o:spid="_x0000_s1027" type="#_x0000_t202" style="position:absolute;margin-left:388.8pt;margin-top:-23.3pt;width:149.5pt;height:86.4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" filled="f" fillcolor="#5b9bd5" stroked="f" strokecolor="black [0]" strokeweight="2pt">
              <v:textbox inset="2.88pt,2.88pt,2.88pt,2.88pt">
                <w:txbxContent>
                  <w:p w14:paraId="2161F40A" w14:textId="77777777" w:rsidR="00113BBA" w:rsidRPr="008C0364" w:rsidRDefault="00113BBA" w:rsidP="00113BBA">
                    <w:pPr>
                      <w:widowControl w:val="0"/>
                      <w:spacing w:after="0" w:line="240" w:lineRule="auto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8C0364">
                      <w:rPr>
                        <w:b/>
                        <w:bCs/>
                        <w:sz w:val="16"/>
                        <w:szCs w:val="16"/>
                      </w:rPr>
                      <w:t>HEAD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 xml:space="preserve"> OF SCHOOL: MRS NICOLA CLARK</w:t>
                    </w:r>
                  </w:p>
                  <w:p w14:paraId="45DBE27F" w14:textId="77777777" w:rsidR="00113BBA" w:rsidRDefault="00113BBA" w:rsidP="00113BBA">
                    <w:pPr>
                      <w:widowControl w:val="0"/>
                      <w:spacing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CAMBRIAN PARK</w:t>
                    </w:r>
                  </w:p>
                  <w:p w14:paraId="1F8D0B30" w14:textId="77777777" w:rsidR="00113BBA" w:rsidRDefault="00113BBA" w:rsidP="00113BBA">
                    <w:pPr>
                      <w:widowControl w:val="0"/>
                      <w:spacing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CLYDACH VALE</w:t>
                    </w:r>
                  </w:p>
                  <w:p w14:paraId="00F2FD3E" w14:textId="77777777" w:rsidR="00113BBA" w:rsidRDefault="00113BBA" w:rsidP="00113BBA">
                    <w:pPr>
                      <w:widowControl w:val="0"/>
                      <w:spacing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TONYPANDY</w:t>
                    </w:r>
                  </w:p>
                  <w:p w14:paraId="04E9EDF9" w14:textId="77777777" w:rsidR="00113BBA" w:rsidRDefault="00113BBA" w:rsidP="00113BBA">
                    <w:pPr>
                      <w:widowControl w:val="0"/>
                      <w:spacing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CF40 2XX</w:t>
                    </w:r>
                  </w:p>
                  <w:p w14:paraId="1D5B10A6" w14:textId="77777777" w:rsidR="00113BBA" w:rsidRDefault="00113BBA" w:rsidP="00113BBA">
                    <w:pPr>
                      <w:widowControl w:val="0"/>
                      <w:spacing w:after="0" w:line="240" w:lineRule="auto"/>
                      <w:rPr>
                        <w:sz w:val="16"/>
                        <w:szCs w:val="16"/>
                      </w:rPr>
                    </w:pPr>
                  </w:p>
                  <w:p w14:paraId="499A6F34" w14:textId="77777777" w:rsidR="00113BBA" w:rsidRPr="00D94FE1" w:rsidRDefault="00113BBA" w:rsidP="00113BBA">
                    <w:pPr>
                      <w:widowControl w:val="0"/>
                      <w:spacing w:after="0" w:line="240" w:lineRule="auto"/>
                      <w:rPr>
                        <w:color w:val="auto"/>
                        <w:sz w:val="16"/>
                        <w:szCs w:val="16"/>
                      </w:rPr>
                    </w:pPr>
                    <w:r w:rsidRPr="00501E68">
                      <w:rPr>
                        <w:sz w:val="16"/>
                        <w:szCs w:val="16"/>
                      </w:rPr>
                      <w:t>EMAIL:</w:t>
                    </w:r>
                    <w:r>
                      <w:rPr>
                        <w:sz w:val="16"/>
                        <w:szCs w:val="16"/>
                      </w:rPr>
                      <w:t xml:space="preserve"> admin@ysgolcambrian.rctcbc.cymru</w:t>
                    </w:r>
                  </w:p>
                </w:txbxContent>
              </v:textbox>
            </v:shape>
          </w:pict>
        </mc:Fallback>
      </mc:AlternateContent>
    </w:r>
  </w:p>
  <w:p w14:paraId="1EF8481D" w14:textId="46EAF2FC" w:rsidR="00501E68" w:rsidRDefault="00113BBA">
    <w:pPr>
      <w:pStyle w:val="Header"/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8752" behindDoc="1" locked="0" layoutInCell="1" allowOverlap="1" wp14:anchorId="577C9C4E" wp14:editId="69096360">
              <wp:simplePos x="0" y="0"/>
              <wp:positionH relativeFrom="column">
                <wp:posOffset>594360</wp:posOffset>
              </wp:positionH>
              <wp:positionV relativeFrom="paragraph">
                <wp:posOffset>36195</wp:posOffset>
              </wp:positionV>
              <wp:extent cx="4119880" cy="365760"/>
              <wp:effectExtent l="0" t="0" r="0" b="0"/>
              <wp:wrapNone/>
              <wp:docPr id="1175675922" name="Text Box 11756759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988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7CF2116" w14:textId="77777777" w:rsidR="00113BBA" w:rsidRPr="00D94FE1" w:rsidRDefault="00113BBA" w:rsidP="00113BBA">
                          <w:pPr>
                            <w:widowControl w:val="0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   BELIEVE BELONG BECOME </w:t>
                          </w:r>
                          <w:r w:rsidRPr="00847ED3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32"/>
                              <w:szCs w:val="32"/>
                            </w:rPr>
                            <w:t>I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 xml:space="preserve"> CREDU PERTHYN YN DOD</w:t>
                          </w:r>
                        </w:p>
                        <w:p w14:paraId="203526BB" w14:textId="77777777" w:rsidR="00113BBA" w:rsidRPr="009600F3" w:rsidRDefault="00113BBA" w:rsidP="00113BBA">
                          <w:pPr>
                            <w:widowControl w:val="0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7C9C4E" id="Text Box 1175675922" o:spid="_x0000_s1028" type="#_x0000_t202" style="position:absolute;margin-left:46.8pt;margin-top:2.85pt;width:324.4pt;height:28.8pt;z-index:-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" filled="f" fillcolor="#5b9bd5" stroked="f" strokecolor="black [0]" strokeweight="2pt">
              <v:textbox inset="2.88pt,2.88pt,2.88pt,2.88pt">
                <w:txbxContent>
                  <w:p w14:paraId="37CF2116" w14:textId="77777777" w:rsidR="00113BBA" w:rsidRPr="00D94FE1" w:rsidRDefault="00113BBA" w:rsidP="00113BBA">
                    <w:pPr>
                      <w:widowControl w:val="0"/>
                      <w:rPr>
                        <w:rFonts w:asciiTheme="minorHAnsi" w:hAnsiTheme="minorHAnsi" w:cstheme="minorHAnsi"/>
                        <w:b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  <w:t xml:space="preserve">    BELIEVE BELONG BECOME </w:t>
                    </w:r>
                    <w:r w:rsidRPr="00847ED3">
                      <w:rPr>
                        <w:rFonts w:asciiTheme="minorHAnsi" w:hAnsiTheme="minorHAnsi" w:cstheme="minorHAnsi"/>
                        <w:b/>
                        <w:color w:val="FF0000"/>
                        <w:sz w:val="32"/>
                        <w:szCs w:val="32"/>
                      </w:rPr>
                      <w:t>I</w:t>
                    </w:r>
                    <w:r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  <w:t xml:space="preserve"> CREDU PERTHYN YN DOD</w:t>
                    </w:r>
                  </w:p>
                  <w:p w14:paraId="203526BB" w14:textId="77777777" w:rsidR="00113BBA" w:rsidRPr="009600F3" w:rsidRDefault="00113BBA" w:rsidP="00113BBA">
                    <w:pPr>
                      <w:widowControl w:val="0"/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C1922E" wp14:editId="37733F00">
              <wp:simplePos x="0" y="0"/>
              <wp:positionH relativeFrom="page">
                <wp:align>left</wp:align>
              </wp:positionH>
              <wp:positionV relativeFrom="paragraph">
                <wp:posOffset>609600</wp:posOffset>
              </wp:positionV>
              <wp:extent cx="7601585" cy="0"/>
              <wp:effectExtent l="0" t="19050" r="56515" b="38100"/>
              <wp:wrapNone/>
              <wp:docPr id="1520837915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1585" cy="0"/>
                      </a:xfrm>
                      <a:prstGeom prst="straightConnector1">
                        <a:avLst/>
                      </a:prstGeom>
                      <a:noFill/>
                      <a:ln w="5715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D128D3" id="AutoShape 6" o:spid="_x0000_s1026" type="#_x0000_t32" style="position:absolute;margin-left:0;margin-top:48pt;width:598.55pt;height:0;z-index:2516971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" strokecolor="#00b050" strokeweight="4.5pt">
              <w10:wrap anchorx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1075" w14:textId="0544CB2A" w:rsidR="00501E68" w:rsidRDefault="00D94FE1">
    <w:pPr>
      <w:pStyle w:val="Header"/>
    </w:pPr>
    <w:r w:rsidRPr="00D94FE1">
      <w:rPr>
        <w:noProof/>
      </w:rPr>
      <w:drawing>
        <wp:anchor distT="0" distB="0" distL="114300" distR="114300" simplePos="0" relativeHeight="251654656" behindDoc="0" locked="0" layoutInCell="1" allowOverlap="1" wp14:anchorId="610C025C" wp14:editId="441081C9">
          <wp:simplePos x="0" y="0"/>
          <wp:positionH relativeFrom="column">
            <wp:posOffset>-326875</wp:posOffset>
          </wp:positionH>
          <wp:positionV relativeFrom="paragraph">
            <wp:posOffset>-206375</wp:posOffset>
          </wp:positionV>
          <wp:extent cx="796775" cy="792480"/>
          <wp:effectExtent l="0" t="0" r="3810" b="7620"/>
          <wp:wrapNone/>
          <wp:docPr id="815548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5487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785" cy="7954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2608" behindDoc="0" locked="0" layoutInCell="1" allowOverlap="1" wp14:anchorId="5E0E3446" wp14:editId="5770CD5D">
              <wp:simplePos x="0" y="0"/>
              <wp:positionH relativeFrom="column">
                <wp:posOffset>4909185</wp:posOffset>
              </wp:positionH>
              <wp:positionV relativeFrom="paragraph">
                <wp:posOffset>-274955</wp:posOffset>
              </wp:positionV>
              <wp:extent cx="1898650" cy="1097280"/>
              <wp:effectExtent l="0" t="0" r="6350" b="762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8650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737CC44" w14:textId="77777777" w:rsidR="00847ED3" w:rsidRPr="00D94FE1" w:rsidRDefault="00847ED3" w:rsidP="00847ED3">
                          <w:pPr>
                            <w:widowControl w:val="0"/>
                            <w:spacing w:after="0" w:line="240" w:lineRule="auto"/>
                            <w:rPr>
                              <w:color w:val="aut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0E344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386.55pt;margin-top:-21.65pt;width:149.5pt;height:86.4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" filled="f" fillcolor="#5b9bd5" stroked="f" strokecolor="black [0]" strokeweight="2pt">
              <v:textbox inset="2.88pt,2.88pt,2.88pt,2.88pt">
                <w:txbxContent>
                  <w:p w14:paraId="0737CC44" w14:textId="77777777" w:rsidR="00847ED3" w:rsidRPr="00D94FE1" w:rsidRDefault="00847ED3" w:rsidP="00847ED3">
                    <w:pPr>
                      <w:widowControl w:val="0"/>
                      <w:spacing w:after="0" w:line="240" w:lineRule="auto"/>
                      <w:rPr>
                        <w:color w:val="aut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1584" behindDoc="1" locked="0" layoutInCell="1" allowOverlap="1" wp14:anchorId="01F7C1A0" wp14:editId="68D0659F">
              <wp:simplePos x="0" y="0"/>
              <wp:positionH relativeFrom="column">
                <wp:posOffset>619125</wp:posOffset>
              </wp:positionH>
              <wp:positionV relativeFrom="paragraph">
                <wp:posOffset>243205</wp:posOffset>
              </wp:positionV>
              <wp:extent cx="4119880" cy="365760"/>
              <wp:effectExtent l="0" t="0" r="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1988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7714459" w14:textId="77777777" w:rsidR="00847ED3" w:rsidRPr="009600F3" w:rsidRDefault="00847ED3" w:rsidP="00847ED3">
                          <w:pPr>
                            <w:widowControl w:val="0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F7C1A0" id="Text Box 24" o:spid="_x0000_s1031" type="#_x0000_t202" style="position:absolute;margin-left:48.75pt;margin-top:19.15pt;width:324.4pt;height:28.8pt;z-index:-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" filled="f" fillcolor="#5b9bd5" stroked="f" strokecolor="black [0]" strokeweight="2pt">
              <v:textbox inset="2.88pt,2.88pt,2.88pt,2.88pt">
                <w:txbxContent>
                  <w:p w14:paraId="67714459" w14:textId="77777777" w:rsidR="00847ED3" w:rsidRPr="009600F3" w:rsidRDefault="00847ED3" w:rsidP="00847ED3">
                    <w:pPr>
                      <w:widowControl w:val="0"/>
                      <w:rPr>
                        <w:rFonts w:asciiTheme="minorHAnsi" w:hAnsiTheme="minorHAnsi" w:cstheme="minorHAnsi"/>
                        <w:b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47488" behindDoc="0" locked="0" layoutInCell="1" allowOverlap="1" wp14:anchorId="5CA6ED70" wp14:editId="5C87CBDE">
              <wp:simplePos x="0" y="0"/>
              <wp:positionH relativeFrom="column">
                <wp:posOffset>733425</wp:posOffset>
              </wp:positionH>
              <wp:positionV relativeFrom="paragraph">
                <wp:posOffset>-160655</wp:posOffset>
              </wp:positionV>
              <wp:extent cx="3775075" cy="454025"/>
              <wp:effectExtent l="0" t="0" r="0" b="3175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5075" cy="454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D3D6D9A" w14:textId="77777777" w:rsidR="00501E68" w:rsidRDefault="00501E68" w:rsidP="00501E68">
                          <w:pPr>
                            <w:widowControl w:val="0"/>
                            <w:rPr>
                              <w:rFonts w:ascii="Arial Rounded MT Bold" w:hAnsi="Arial Rounded MT Bold"/>
                              <w:sz w:val="60"/>
                              <w:szCs w:val="60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A6ED70" id="Text Box 25" o:spid="_x0000_s1032" type="#_x0000_t202" style="position:absolute;margin-left:57.75pt;margin-top:-12.65pt;width:297.25pt;height:35.75pt;z-index:2516474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" filled="f" fillcolor="#5b9bd5" stroked="f" strokecolor="black [0]" strokeweight="2pt">
              <v:textbox inset="2.88pt,2.88pt,2.88pt,2.88pt">
                <w:txbxContent>
                  <w:p w14:paraId="6D3D6D9A" w14:textId="77777777" w:rsidR="00501E68" w:rsidRDefault="00501E68" w:rsidP="00501E68">
                    <w:pPr>
                      <w:widowControl w:val="0"/>
                      <w:rPr>
                        <w:rFonts w:ascii="Arial Rounded MT Bold" w:hAnsi="Arial Rounded MT Bold"/>
                        <w:sz w:val="60"/>
                        <w:szCs w:val="60"/>
                      </w:rPr>
                    </w:pPr>
                  </w:p>
                </w:txbxContent>
              </v:textbox>
            </v:shape>
          </w:pict>
        </mc:Fallback>
      </mc:AlternateContent>
    </w:r>
    <w:r w:rsidR="00F40A8D"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3632" behindDoc="0" locked="0" layoutInCell="1" allowOverlap="1" wp14:anchorId="40FC17D9" wp14:editId="0F4ACAC0">
              <wp:simplePos x="0" y="0"/>
              <wp:positionH relativeFrom="column">
                <wp:posOffset>4526124</wp:posOffset>
              </wp:positionH>
              <wp:positionV relativeFrom="paragraph">
                <wp:posOffset>199708</wp:posOffset>
              </wp:positionV>
              <wp:extent cx="593725" cy="0"/>
              <wp:effectExtent l="0" t="7937" r="46037" b="26988"/>
              <wp:wrapNone/>
              <wp:docPr id="5" name="Straight Arrow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rot="5400000">
                        <a:off x="0" y="0"/>
                        <a:ext cx="593725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4B0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2" o:spid="_x0000_s1026" type="#_x0000_t32" style="position:absolute;margin-left:356.4pt;margin-top:15.75pt;width:46.75pt;height:0;rotation:90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" strokecolor="#00b050" strokeweight="2pt">
              <v:shadow color="black [0]"/>
            </v:shape>
          </w:pict>
        </mc:Fallback>
      </mc:AlternateContent>
    </w:r>
    <w:r w:rsidR="00F40A8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48512" behindDoc="0" locked="0" layoutInCell="1" allowOverlap="1" wp14:anchorId="0406090A" wp14:editId="4350DAA0">
              <wp:simplePos x="0" y="0"/>
              <wp:positionH relativeFrom="column">
                <wp:posOffset>-576107</wp:posOffset>
              </wp:positionH>
              <wp:positionV relativeFrom="paragraph">
                <wp:posOffset>731520</wp:posOffset>
              </wp:positionV>
              <wp:extent cx="7601585" cy="0"/>
              <wp:effectExtent l="0" t="19050" r="56515" b="38100"/>
              <wp:wrapNone/>
              <wp:docPr id="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1585" cy="0"/>
                      </a:xfrm>
                      <a:prstGeom prst="straightConnector1">
                        <a:avLst/>
                      </a:prstGeom>
                      <a:noFill/>
                      <a:ln w="57150">
                        <a:solidFill>
                          <a:srgbClr val="00B05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9DC606" id="AutoShape 6" o:spid="_x0000_s1026" type="#_x0000_t32" style="position:absolute;margin-left:-45.35pt;margin-top:57.6pt;width:598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" strokecolor="#00b050" strokeweight="4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C733F"/>
    <w:multiLevelType w:val="multilevel"/>
    <w:tmpl w:val="61B2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3D6ECE"/>
    <w:multiLevelType w:val="multilevel"/>
    <w:tmpl w:val="5778034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478DA"/>
    <w:multiLevelType w:val="multilevel"/>
    <w:tmpl w:val="067A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430B0"/>
    <w:multiLevelType w:val="multilevel"/>
    <w:tmpl w:val="0B4C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9F5E87"/>
    <w:multiLevelType w:val="hybridMultilevel"/>
    <w:tmpl w:val="46688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F59CE"/>
    <w:multiLevelType w:val="multilevel"/>
    <w:tmpl w:val="EF7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5B49FD"/>
    <w:multiLevelType w:val="hybridMultilevel"/>
    <w:tmpl w:val="7352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859098">
    <w:abstractNumId w:val="6"/>
  </w:num>
  <w:num w:numId="2" w16cid:durableId="590435094">
    <w:abstractNumId w:val="4"/>
  </w:num>
  <w:num w:numId="3" w16cid:durableId="1637758278">
    <w:abstractNumId w:val="0"/>
  </w:num>
  <w:num w:numId="4" w16cid:durableId="964193946">
    <w:abstractNumId w:val="1"/>
  </w:num>
  <w:num w:numId="5" w16cid:durableId="641889713">
    <w:abstractNumId w:val="2"/>
  </w:num>
  <w:num w:numId="6" w16cid:durableId="2018920598">
    <w:abstractNumId w:val="3"/>
  </w:num>
  <w:num w:numId="7" w16cid:durableId="17496937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776"/>
    <w:rsid w:val="0001221B"/>
    <w:rsid w:val="0002722C"/>
    <w:rsid w:val="000328B3"/>
    <w:rsid w:val="00064776"/>
    <w:rsid w:val="000937C0"/>
    <w:rsid w:val="000B1504"/>
    <w:rsid w:val="000F44EC"/>
    <w:rsid w:val="0010159E"/>
    <w:rsid w:val="0010644C"/>
    <w:rsid w:val="00107366"/>
    <w:rsid w:val="00110C47"/>
    <w:rsid w:val="00113BBA"/>
    <w:rsid w:val="0012189F"/>
    <w:rsid w:val="00171938"/>
    <w:rsid w:val="001A7995"/>
    <w:rsid w:val="001D061B"/>
    <w:rsid w:val="00211AB3"/>
    <w:rsid w:val="002321F9"/>
    <w:rsid w:val="00273F3D"/>
    <w:rsid w:val="00275A48"/>
    <w:rsid w:val="00284BE4"/>
    <w:rsid w:val="00295500"/>
    <w:rsid w:val="002D05C5"/>
    <w:rsid w:val="00312FF3"/>
    <w:rsid w:val="00331605"/>
    <w:rsid w:val="003420E5"/>
    <w:rsid w:val="00362C84"/>
    <w:rsid w:val="00376E1C"/>
    <w:rsid w:val="00385E1F"/>
    <w:rsid w:val="0039435D"/>
    <w:rsid w:val="003E41A7"/>
    <w:rsid w:val="004048B2"/>
    <w:rsid w:val="00417B10"/>
    <w:rsid w:val="00442019"/>
    <w:rsid w:val="00470821"/>
    <w:rsid w:val="00472EF6"/>
    <w:rsid w:val="004A4456"/>
    <w:rsid w:val="004C7991"/>
    <w:rsid w:val="004D6B2B"/>
    <w:rsid w:val="004E47AF"/>
    <w:rsid w:val="00501E68"/>
    <w:rsid w:val="005059D7"/>
    <w:rsid w:val="005202A4"/>
    <w:rsid w:val="005339D1"/>
    <w:rsid w:val="00534636"/>
    <w:rsid w:val="00554C4E"/>
    <w:rsid w:val="00567630"/>
    <w:rsid w:val="00573209"/>
    <w:rsid w:val="00574091"/>
    <w:rsid w:val="005E11F7"/>
    <w:rsid w:val="005F2BB7"/>
    <w:rsid w:val="006044BB"/>
    <w:rsid w:val="00620160"/>
    <w:rsid w:val="006331C5"/>
    <w:rsid w:val="00640AE2"/>
    <w:rsid w:val="006410EE"/>
    <w:rsid w:val="00644311"/>
    <w:rsid w:val="00675C7F"/>
    <w:rsid w:val="00676BBA"/>
    <w:rsid w:val="00680D14"/>
    <w:rsid w:val="006B3284"/>
    <w:rsid w:val="006B7905"/>
    <w:rsid w:val="006C3E6B"/>
    <w:rsid w:val="006C436E"/>
    <w:rsid w:val="006F1770"/>
    <w:rsid w:val="007A1B16"/>
    <w:rsid w:val="007A306B"/>
    <w:rsid w:val="007B5F94"/>
    <w:rsid w:val="00800F2B"/>
    <w:rsid w:val="00847ED3"/>
    <w:rsid w:val="00873F7E"/>
    <w:rsid w:val="008A4E9D"/>
    <w:rsid w:val="008C0364"/>
    <w:rsid w:val="008C25D6"/>
    <w:rsid w:val="008F2EA7"/>
    <w:rsid w:val="00903407"/>
    <w:rsid w:val="009600F3"/>
    <w:rsid w:val="0099091B"/>
    <w:rsid w:val="009C6DE5"/>
    <w:rsid w:val="009F3081"/>
    <w:rsid w:val="00A14647"/>
    <w:rsid w:val="00A42CCD"/>
    <w:rsid w:val="00A52613"/>
    <w:rsid w:val="00A8042A"/>
    <w:rsid w:val="00A85711"/>
    <w:rsid w:val="00A92EE1"/>
    <w:rsid w:val="00AB7046"/>
    <w:rsid w:val="00AE2307"/>
    <w:rsid w:val="00AF3EB9"/>
    <w:rsid w:val="00B108C4"/>
    <w:rsid w:val="00B147C8"/>
    <w:rsid w:val="00B775F0"/>
    <w:rsid w:val="00B946C7"/>
    <w:rsid w:val="00BA67E5"/>
    <w:rsid w:val="00BE5A00"/>
    <w:rsid w:val="00BE5D4E"/>
    <w:rsid w:val="00C027AF"/>
    <w:rsid w:val="00C17699"/>
    <w:rsid w:val="00C26CB2"/>
    <w:rsid w:val="00C373F7"/>
    <w:rsid w:val="00C466CE"/>
    <w:rsid w:val="00C82301"/>
    <w:rsid w:val="00C83DEE"/>
    <w:rsid w:val="00CC49A7"/>
    <w:rsid w:val="00CD2906"/>
    <w:rsid w:val="00CF7E72"/>
    <w:rsid w:val="00D07088"/>
    <w:rsid w:val="00D21BE5"/>
    <w:rsid w:val="00D302F3"/>
    <w:rsid w:val="00D50B3C"/>
    <w:rsid w:val="00D632FF"/>
    <w:rsid w:val="00D66436"/>
    <w:rsid w:val="00D752F3"/>
    <w:rsid w:val="00D94FE1"/>
    <w:rsid w:val="00DA11DC"/>
    <w:rsid w:val="00DB6FB2"/>
    <w:rsid w:val="00DD38E2"/>
    <w:rsid w:val="00DF2C95"/>
    <w:rsid w:val="00DF5CD8"/>
    <w:rsid w:val="00E20A62"/>
    <w:rsid w:val="00E6646D"/>
    <w:rsid w:val="00E724DB"/>
    <w:rsid w:val="00E74BC6"/>
    <w:rsid w:val="00E83D17"/>
    <w:rsid w:val="00EA2656"/>
    <w:rsid w:val="00EB222C"/>
    <w:rsid w:val="00EE3488"/>
    <w:rsid w:val="00EE5F4B"/>
    <w:rsid w:val="00F06BF6"/>
    <w:rsid w:val="00F2127F"/>
    <w:rsid w:val="00F23DF3"/>
    <w:rsid w:val="00F40A8D"/>
    <w:rsid w:val="00F57567"/>
    <w:rsid w:val="00F70964"/>
    <w:rsid w:val="00F90296"/>
    <w:rsid w:val="00FD0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E8431C"/>
  <w15:docId w15:val="{697A420C-0711-4427-A65D-88079C7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0F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1E68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01E68"/>
  </w:style>
  <w:style w:type="paragraph" w:styleId="Footer">
    <w:name w:val="footer"/>
    <w:basedOn w:val="Normal"/>
    <w:link w:val="FooterChar"/>
    <w:uiPriority w:val="99"/>
    <w:unhideWhenUsed/>
    <w:rsid w:val="00501E68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01E68"/>
  </w:style>
  <w:style w:type="paragraph" w:styleId="BalloonText">
    <w:name w:val="Balloon Text"/>
    <w:basedOn w:val="Normal"/>
    <w:link w:val="BalloonTextChar"/>
    <w:uiPriority w:val="99"/>
    <w:semiHidden/>
    <w:unhideWhenUsed/>
    <w:rsid w:val="00501E68"/>
    <w:pPr>
      <w:spacing w:after="0" w:line="240" w:lineRule="auto"/>
    </w:pPr>
    <w:rPr>
      <w:rFonts w:ascii="Tahoma" w:eastAsiaTheme="minorHAnsi" w:hAnsi="Tahoma" w:cs="Tahoma"/>
      <w:color w:val="auto"/>
      <w:kern w:val="0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E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3D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4C7991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C7991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D38E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00F2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2C95"/>
    <w:pPr>
      <w:spacing w:after="150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pointsymspan">
    <w:name w:val="point_sym_span"/>
    <w:basedOn w:val="DefaultParagraphFont"/>
    <w:rsid w:val="00DF2C95"/>
    <w:rPr>
      <w:rFonts w:ascii="inherit" w:hAnsi="inherit" w:hint="default"/>
      <w:vanish w:val="0"/>
      <w:webHidden w:val="0"/>
      <w:sz w:val="24"/>
      <w:szCs w:val="24"/>
      <w:bdr w:val="none" w:sz="0" w:space="0" w:color="auto" w:frame="1"/>
      <w:shd w:val="clear" w:color="auto" w:fill="auto"/>
      <w:rtl w:val="0"/>
      <w:specVanish w:val="0"/>
    </w:rPr>
  </w:style>
  <w:style w:type="character" w:styleId="UnresolvedMention">
    <w:name w:val="Unresolved Mention"/>
    <w:basedOn w:val="DefaultParagraphFont"/>
    <w:uiPriority w:val="99"/>
    <w:semiHidden/>
    <w:unhideWhenUsed/>
    <w:rsid w:val="001719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2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31919">
          <w:marLeft w:val="0"/>
          <w:marRight w:val="0"/>
          <w:marTop w:val="0"/>
          <w:marBottom w:val="3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4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100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adla.ECS-ICT\Downloads\Letterhead_n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Letterhead_new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Bradley, Aron</dc:creator>
  <cp:lastModifiedBy>N Clark (Ysgol Hen Felin)</cp:lastModifiedBy>
  <cp:revision>2</cp:revision>
  <cp:lastPrinted>2019-12-05T17:50:00Z</cp:lastPrinted>
  <dcterms:created xsi:type="dcterms:W3CDTF">2026-05-07T16:10:00Z</dcterms:created>
  <dcterms:modified xsi:type="dcterms:W3CDTF">2026-05-07T16:10:00Z</dcterms:modified>
</cp:coreProperties>
</file>